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E15" w:rsidRPr="00CA352F" w:rsidRDefault="004C1E15" w:rsidP="00016A32">
      <w:pPr>
        <w:jc w:val="center"/>
        <w:rPr>
          <w:color w:val="FF0000"/>
          <w:sz w:val="36"/>
          <w:szCs w:val="36"/>
        </w:rPr>
      </w:pPr>
      <w:r w:rsidRPr="00CA352F">
        <w:rPr>
          <w:b/>
          <w:bCs/>
          <w:sz w:val="36"/>
          <w:szCs w:val="36"/>
          <w:highlight w:val="yellow"/>
        </w:rPr>
        <w:t>AS BADMITON - Compétition DUO DISTRICT</w:t>
      </w:r>
    </w:p>
    <w:p w:rsidR="004C1E15" w:rsidRPr="00BB3E88" w:rsidRDefault="004C1E15" w:rsidP="00BB3E88">
      <w:pPr>
        <w:tabs>
          <w:tab w:val="left" w:pos="2400"/>
        </w:tabs>
        <w:rPr>
          <w:b/>
          <w:bCs/>
          <w:sz w:val="28"/>
          <w:szCs w:val="28"/>
        </w:rPr>
      </w:pPr>
      <w:r w:rsidRPr="006418D5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247.5pt">
            <v:imagedata r:id="rId6" o:title=""/>
          </v:shape>
        </w:pict>
      </w:r>
    </w:p>
    <w:p w:rsidR="004C1E15" w:rsidRDefault="004C1E15" w:rsidP="00CA352F">
      <w:pPr>
        <w:jc w:val="center"/>
        <w:rPr>
          <w:b/>
          <w:bCs/>
        </w:rPr>
      </w:pPr>
      <w:r w:rsidRPr="00CA352F">
        <w:rPr>
          <w:b/>
          <w:bCs/>
        </w:rPr>
        <w:t>BRAVO A TOUS </w:t>
      </w:r>
      <w:r>
        <w:rPr>
          <w:b/>
          <w:bCs/>
        </w:rPr>
        <w:t xml:space="preserve">et MERCI POUR CETTE BELLE COMPETITION </w:t>
      </w:r>
      <w:r w:rsidRPr="00CA352F">
        <w:rPr>
          <w:b/>
          <w:bCs/>
        </w:rPr>
        <w:t>!</w:t>
      </w:r>
    </w:p>
    <w:p w:rsidR="004C1E15" w:rsidRPr="00CA352F" w:rsidRDefault="004C1E15" w:rsidP="00CA352F">
      <w:pPr>
        <w:jc w:val="center"/>
        <w:rPr>
          <w:b/>
          <w:bCs/>
          <w:sz w:val="10"/>
          <w:szCs w:val="10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1pt;margin-top:5.45pt;width:252pt;height:90pt;z-index:251658240;visibility:visible" stroked="f">
            <v:textbox>
              <w:txbxContent>
                <w:p w:rsidR="004C1E15" w:rsidRPr="00BC143B" w:rsidRDefault="004C1E15" w:rsidP="0099636D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BENJAMINES /12</w:t>
                  </w:r>
                </w:p>
                <w:tbl>
                  <w:tblPr>
                    <w:tblW w:w="4570" w:type="dxa"/>
                    <w:tblInd w:w="-68" w:type="dxa"/>
                    <w:tblCellMar>
                      <w:left w:w="70" w:type="dxa"/>
                      <w:right w:w="70" w:type="dxa"/>
                    </w:tblCellMar>
                    <w:tblLook w:val="00A0"/>
                  </w:tblPr>
                  <w:tblGrid>
                    <w:gridCol w:w="365"/>
                    <w:gridCol w:w="1685"/>
                    <w:gridCol w:w="2520"/>
                  </w:tblGrid>
                  <w:tr w:rsidR="004C1E15" w:rsidRPr="00BC5F35" w:rsidTr="00BB3E88">
                    <w:trPr>
                      <w:trHeight w:val="322"/>
                    </w:trPr>
                    <w:tc>
                      <w:tcPr>
                        <w:tcW w:w="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4C1E15" w:rsidRPr="00BB3E88" w:rsidRDefault="004C1E15" w:rsidP="00024320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 w:rsidRPr="00BB3E88"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16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4C1E15" w:rsidRPr="00BB3E88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 w:rsidRPr="00BB3E88"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Laura Floury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4C1E15" w:rsidRPr="00BB3E88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 w:rsidRPr="00BB3E88"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Oceane BOULACHEB</w:t>
                        </w:r>
                      </w:p>
                    </w:tc>
                  </w:tr>
                  <w:tr w:rsidR="004C1E15" w:rsidRPr="00BC5F35" w:rsidTr="00BB3E88">
                    <w:trPr>
                      <w:trHeight w:val="322"/>
                    </w:trPr>
                    <w:tc>
                      <w:tcPr>
                        <w:tcW w:w="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BB3E88" w:rsidRDefault="004C1E15" w:rsidP="00BB3E8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7</w:t>
                        </w:r>
                      </w:p>
                    </w:tc>
                    <w:tc>
                      <w:tcPr>
                        <w:tcW w:w="16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BB3E88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Marie LEFEBVRE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BB3E88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Suruthika KETHEESWARAN</w:t>
                        </w:r>
                      </w:p>
                    </w:tc>
                  </w:tr>
                  <w:tr w:rsidR="004C1E15" w:rsidRPr="00BC5F35" w:rsidTr="00BB3E88">
                    <w:trPr>
                      <w:trHeight w:val="274"/>
                    </w:trPr>
                    <w:tc>
                      <w:tcPr>
                        <w:tcW w:w="3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3D3B0B" w:rsidRDefault="004C1E15" w:rsidP="00BB3E8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11</w:t>
                        </w:r>
                      </w:p>
                    </w:tc>
                    <w:tc>
                      <w:tcPr>
                        <w:tcW w:w="16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3D3B0B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Luana BORGES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3D3B0B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 xml:space="preserve">Mariam </w:t>
                        </w:r>
                      </w:p>
                    </w:tc>
                  </w:tr>
                </w:tbl>
                <w:p w:rsidR="004C1E15" w:rsidRDefault="004C1E15" w:rsidP="0099636D"/>
              </w:txbxContent>
            </v:textbox>
          </v:shape>
        </w:pict>
      </w:r>
    </w:p>
    <w:p w:rsidR="004C1E15" w:rsidRPr="00BC143B" w:rsidRDefault="004C1E15" w:rsidP="0099636D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BENJAMINS /17</w:t>
      </w:r>
    </w:p>
    <w:tbl>
      <w:tblPr>
        <w:tblW w:w="494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460"/>
        <w:gridCol w:w="2130"/>
        <w:gridCol w:w="2350"/>
      </w:tblGrid>
      <w:tr w:rsidR="004C1E15" w:rsidRPr="00BC5F35" w:rsidTr="00BB3E88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C1E15" w:rsidRPr="00BB3E88" w:rsidRDefault="004C1E15" w:rsidP="00BB3E8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BB3E88">
              <w:rPr>
                <w:rFonts w:ascii="Arial" w:hAnsi="Arial" w:cs="Arial"/>
                <w:sz w:val="18"/>
                <w:szCs w:val="18"/>
                <w:lang w:eastAsia="fr-FR"/>
              </w:rPr>
              <w:t>5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C1E15" w:rsidRPr="00BB3E88" w:rsidRDefault="004C1E15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BB3E88">
              <w:rPr>
                <w:rFonts w:ascii="Arial" w:hAnsi="Arial" w:cs="Arial"/>
                <w:sz w:val="18"/>
                <w:szCs w:val="18"/>
                <w:lang w:eastAsia="fr-FR"/>
              </w:rPr>
              <w:t>Paul SAGNY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C1E15" w:rsidRPr="00BB3E88" w:rsidRDefault="004C1E15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BB3E88">
              <w:rPr>
                <w:rFonts w:ascii="Arial" w:hAnsi="Arial" w:cs="Arial"/>
                <w:sz w:val="18"/>
                <w:szCs w:val="18"/>
                <w:lang w:eastAsia="fr-FR"/>
              </w:rPr>
              <w:t>Felicien  VICKNARAJAH</w:t>
            </w:r>
          </w:p>
        </w:tc>
      </w:tr>
      <w:tr w:rsidR="004C1E15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C1E15" w:rsidRPr="00BB3E88" w:rsidRDefault="004C1E15" w:rsidP="00BB3E8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BB3E88">
              <w:rPr>
                <w:rFonts w:ascii="Arial" w:hAnsi="Arial" w:cs="Arial"/>
                <w:sz w:val="18"/>
                <w:szCs w:val="18"/>
                <w:lang w:eastAsia="fr-FR"/>
              </w:rPr>
              <w:t>10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4C1E15" w:rsidRPr="00BB3E88" w:rsidRDefault="004C1E15" w:rsidP="00BB3E8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BB3E88">
              <w:rPr>
                <w:rFonts w:ascii="Arial" w:hAnsi="Arial" w:cs="Arial"/>
                <w:sz w:val="18"/>
                <w:szCs w:val="18"/>
                <w:lang w:eastAsia="fr-FR"/>
              </w:rPr>
              <w:t>Sami / Kartikay / Ayoub</w:t>
            </w:r>
          </w:p>
        </w:tc>
      </w:tr>
    </w:tbl>
    <w:p w:rsidR="004C1E15" w:rsidRDefault="004C1E15" w:rsidP="0099636D">
      <w:pPr>
        <w:rPr>
          <w:color w:val="FF0000"/>
          <w:sz w:val="28"/>
          <w:szCs w:val="28"/>
        </w:rPr>
      </w:pPr>
    </w:p>
    <w:p w:rsidR="004C1E15" w:rsidRPr="00BC143B" w:rsidRDefault="004C1E15" w:rsidP="0099636D">
      <w:pPr>
        <w:rPr>
          <w:color w:val="FF0000"/>
          <w:sz w:val="28"/>
          <w:szCs w:val="28"/>
        </w:rPr>
      </w:pPr>
      <w:r>
        <w:rPr>
          <w:noProof/>
          <w:lang w:eastAsia="fr-FR"/>
        </w:rPr>
        <w:pict>
          <v:shape id="_x0000_s1027" type="#_x0000_t202" style="position:absolute;margin-left:261pt;margin-top:.8pt;width:225pt;height:1in;z-index:251659264;visibility:visible" stroked="f">
            <v:textbox>
              <w:txbxContent>
                <w:p w:rsidR="004C1E15" w:rsidRPr="00BC143B" w:rsidRDefault="004C1E15" w:rsidP="0099636D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BC143B">
                    <w:rPr>
                      <w:color w:val="FF0000"/>
                      <w:sz w:val="28"/>
                      <w:szCs w:val="28"/>
                    </w:rPr>
                    <w:t>MINIMES FILLES /</w:t>
                  </w:r>
                  <w:r>
                    <w:rPr>
                      <w:color w:val="FF0000"/>
                      <w:sz w:val="28"/>
                      <w:szCs w:val="28"/>
                    </w:rPr>
                    <w:t>7</w:t>
                  </w:r>
                </w:p>
                <w:tbl>
                  <w:tblPr>
                    <w:tblW w:w="4210" w:type="dxa"/>
                    <w:tblInd w:w="-68" w:type="dxa"/>
                    <w:tblCellMar>
                      <w:left w:w="70" w:type="dxa"/>
                      <w:right w:w="70" w:type="dxa"/>
                    </w:tblCellMar>
                    <w:tblLook w:val="00A0"/>
                  </w:tblPr>
                  <w:tblGrid>
                    <w:gridCol w:w="460"/>
                    <w:gridCol w:w="1770"/>
                    <w:gridCol w:w="1980"/>
                  </w:tblGrid>
                  <w:tr w:rsidR="004C1E15" w:rsidRPr="00BC5F35" w:rsidTr="00BB3E88">
                    <w:trPr>
                      <w:trHeight w:val="255"/>
                    </w:trPr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024320" w:rsidRDefault="004C1E15" w:rsidP="00BB3E8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17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4C1E15" w:rsidRPr="00024320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Elyna CAO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024320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Sabrina CHAUKAT</w:t>
                        </w:r>
                      </w:p>
                    </w:tc>
                  </w:tr>
                  <w:tr w:rsidR="004C1E15" w:rsidRPr="00BC5F35" w:rsidTr="00BB3E88">
                    <w:trPr>
                      <w:trHeight w:val="255"/>
                    </w:trPr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024320" w:rsidRDefault="004C1E15" w:rsidP="00BB3E8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4C1E15" w:rsidRPr="00024320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 xml:space="preserve">Lynda </w:t>
                        </w:r>
                      </w:p>
                    </w:tc>
                    <w:tc>
                      <w:tcPr>
                        <w:tcW w:w="1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4C1E15" w:rsidRPr="00024320" w:rsidRDefault="004C1E15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</w:p>
                    </w:tc>
                  </w:tr>
                </w:tbl>
                <w:p w:rsidR="004C1E15" w:rsidRDefault="004C1E15" w:rsidP="0099636D"/>
              </w:txbxContent>
            </v:textbox>
          </v:shape>
        </w:pict>
      </w:r>
      <w:r w:rsidRPr="00BC143B">
        <w:rPr>
          <w:color w:val="FF0000"/>
          <w:sz w:val="28"/>
          <w:szCs w:val="28"/>
        </w:rPr>
        <w:t xml:space="preserve">MINIMES </w:t>
      </w:r>
      <w:r>
        <w:rPr>
          <w:color w:val="FF0000"/>
          <w:sz w:val="28"/>
          <w:szCs w:val="28"/>
        </w:rPr>
        <w:t>GARCONS</w:t>
      </w:r>
      <w:r w:rsidRPr="00BC143B">
        <w:rPr>
          <w:color w:val="FF0000"/>
          <w:sz w:val="28"/>
          <w:szCs w:val="28"/>
        </w:rPr>
        <w:t xml:space="preserve"> /</w:t>
      </w:r>
      <w:r>
        <w:rPr>
          <w:color w:val="FF0000"/>
          <w:sz w:val="28"/>
          <w:szCs w:val="28"/>
        </w:rPr>
        <w:t>14</w:t>
      </w:r>
    </w:p>
    <w:tbl>
      <w:tblPr>
        <w:tblpPr w:leftFromText="141" w:rightFromText="141" w:vertAnchor="text" w:tblpY="1"/>
        <w:tblOverlap w:val="never"/>
        <w:tblW w:w="4390" w:type="dxa"/>
        <w:tblCellMar>
          <w:left w:w="70" w:type="dxa"/>
          <w:right w:w="70" w:type="dxa"/>
        </w:tblCellMar>
        <w:tblLook w:val="00A0"/>
      </w:tblPr>
      <w:tblGrid>
        <w:gridCol w:w="460"/>
        <w:gridCol w:w="1950"/>
        <w:gridCol w:w="1980"/>
      </w:tblGrid>
      <w:tr w:rsidR="004C1E15" w:rsidRPr="00BC5F35" w:rsidTr="00BB3E88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C1E15" w:rsidRPr="00024320" w:rsidRDefault="004C1E15" w:rsidP="00BB3E8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C1E15" w:rsidRPr="00024320" w:rsidRDefault="004C1E15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  <w:lang w:eastAsia="fr-FR"/>
              </w:rPr>
              <w:t>Henry POUZERE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C1E15" w:rsidRPr="00024320" w:rsidRDefault="004C1E15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  <w:lang w:eastAsia="fr-FR"/>
              </w:rPr>
              <w:t>Nabil BOUTCHICH</w:t>
            </w:r>
          </w:p>
        </w:tc>
      </w:tr>
      <w:tr w:rsidR="004C1E15" w:rsidRPr="00BC5F35" w:rsidTr="00BB3E88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C1E15" w:rsidRPr="00024320" w:rsidRDefault="004C1E15" w:rsidP="00BB3E8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C1E15" w:rsidRPr="00024320" w:rsidRDefault="004C1E15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  <w:lang w:eastAsia="fr-FR"/>
              </w:rPr>
              <w:t>Lucas MAROUDAY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C1E15" w:rsidRPr="00024320" w:rsidRDefault="004C1E15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  <w:lang w:eastAsia="fr-FR"/>
              </w:rPr>
              <w:t>Luis BORGES</w:t>
            </w:r>
          </w:p>
        </w:tc>
      </w:tr>
    </w:tbl>
    <w:p w:rsidR="004C1E15" w:rsidRDefault="004C1E15">
      <w:r>
        <w:br w:type="textWrapping" w:clear="all"/>
      </w:r>
    </w:p>
    <w:p w:rsidR="004C1E15" w:rsidRDefault="004C1E15" w:rsidP="00CA352F">
      <w:pPr>
        <w:jc w:val="center"/>
      </w:pPr>
      <w:r>
        <w:pict>
          <v:shape id="_x0000_i1026" type="#_x0000_t75" style="width:326.25pt;height:183.75pt">
            <v:imagedata r:id="rId7" o:title=""/>
          </v:shape>
        </w:pict>
      </w:r>
    </w:p>
    <w:p w:rsidR="004C1E15" w:rsidRPr="00CA352F" w:rsidRDefault="004C1E15" w:rsidP="00CA352F">
      <w:pPr>
        <w:jc w:val="center"/>
        <w:rPr>
          <w:b/>
          <w:bCs/>
          <w:sz w:val="28"/>
          <w:szCs w:val="28"/>
          <w:u w:val="single"/>
        </w:rPr>
      </w:pPr>
      <w:r w:rsidRPr="00CA352F">
        <w:rPr>
          <w:b/>
          <w:bCs/>
          <w:sz w:val="28"/>
          <w:szCs w:val="28"/>
          <w:u w:val="single"/>
        </w:rPr>
        <w:t>UN GRAND BRAVO :</w:t>
      </w:r>
    </w:p>
    <w:p w:rsidR="004C1E15" w:rsidRPr="00CA352F" w:rsidRDefault="004C1E15" w:rsidP="00CA352F">
      <w:pPr>
        <w:ind w:left="-360" w:right="-468"/>
        <w:jc w:val="center"/>
        <w:rPr>
          <w:b/>
          <w:bCs/>
          <w:sz w:val="28"/>
          <w:szCs w:val="28"/>
        </w:rPr>
      </w:pPr>
      <w:r w:rsidRPr="00CA352F">
        <w:rPr>
          <w:b/>
          <w:bCs/>
          <w:sz w:val="28"/>
          <w:szCs w:val="28"/>
        </w:rPr>
        <w:t>LAURA et OCEANE, championnes district / Elyna et Sabrina, vice championnes district</w:t>
      </w:r>
    </w:p>
    <w:p w:rsidR="004C1E15" w:rsidRDefault="004C1E15" w:rsidP="00CA352F">
      <w:pPr>
        <w:jc w:val="center"/>
      </w:pPr>
      <w:r>
        <w:t>Et qualifiées pour les compétitions DUO DEPARTEMENTALES !!</w:t>
      </w:r>
    </w:p>
    <w:sectPr w:rsidR="004C1E15" w:rsidSect="00CA352F">
      <w:pgSz w:w="11906" w:h="16838"/>
      <w:pgMar w:top="539" w:right="1417" w:bottom="18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E15" w:rsidRDefault="004C1E15" w:rsidP="003D3B0B">
      <w:pPr>
        <w:spacing w:after="0" w:line="240" w:lineRule="auto"/>
      </w:pPr>
      <w:r>
        <w:separator/>
      </w:r>
    </w:p>
  </w:endnote>
  <w:endnote w:type="continuationSeparator" w:id="0">
    <w:p w:rsidR="004C1E15" w:rsidRDefault="004C1E15" w:rsidP="003D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E15" w:rsidRDefault="004C1E15" w:rsidP="003D3B0B">
      <w:pPr>
        <w:spacing w:after="0" w:line="240" w:lineRule="auto"/>
      </w:pPr>
      <w:r>
        <w:separator/>
      </w:r>
    </w:p>
  </w:footnote>
  <w:footnote w:type="continuationSeparator" w:id="0">
    <w:p w:rsidR="004C1E15" w:rsidRDefault="004C1E15" w:rsidP="003D3B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143B"/>
    <w:rsid w:val="00016A32"/>
    <w:rsid w:val="00024320"/>
    <w:rsid w:val="001F1C24"/>
    <w:rsid w:val="002476BC"/>
    <w:rsid w:val="003811E0"/>
    <w:rsid w:val="003D3B0B"/>
    <w:rsid w:val="004C1E15"/>
    <w:rsid w:val="005A788F"/>
    <w:rsid w:val="006418D5"/>
    <w:rsid w:val="007C7759"/>
    <w:rsid w:val="00823E8C"/>
    <w:rsid w:val="0099636D"/>
    <w:rsid w:val="00BA0FEE"/>
    <w:rsid w:val="00BB3E88"/>
    <w:rsid w:val="00BC143B"/>
    <w:rsid w:val="00BC5F35"/>
    <w:rsid w:val="00C93AAA"/>
    <w:rsid w:val="00CA352F"/>
    <w:rsid w:val="00CE1B2D"/>
    <w:rsid w:val="00CF1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88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C1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1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D3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D3B0B"/>
  </w:style>
  <w:style w:type="paragraph" w:styleId="Footer">
    <w:name w:val="footer"/>
    <w:basedOn w:val="Normal"/>
    <w:link w:val="FooterChar"/>
    <w:uiPriority w:val="99"/>
    <w:rsid w:val="003D3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D3B0B"/>
  </w:style>
  <w:style w:type="table" w:styleId="TableGrid">
    <w:name w:val="Table Grid"/>
    <w:basedOn w:val="TableNormal"/>
    <w:uiPriority w:val="99"/>
    <w:locked/>
    <w:rsid w:val="006418D5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46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1</Pages>
  <Words>65</Words>
  <Characters>358</Characters>
  <Application>Microsoft Office Outlook</Application>
  <DocSecurity>0</DocSecurity>
  <Lines>0</Lines>
  <Paragraphs>0</Paragraphs>
  <ScaleCrop>false</ScaleCrop>
  <Company>COLLEGE95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BADMITON - Compétition INDIVIDUELLE DISTRICT</dc:title>
  <dc:subject/>
  <dc:creator>Ptite Lu</dc:creator>
  <cp:keywords/>
  <dc:description/>
  <cp:lastModifiedBy>luciekopiec</cp:lastModifiedBy>
  <cp:revision>3</cp:revision>
  <cp:lastPrinted>2015-02-12T13:10:00Z</cp:lastPrinted>
  <dcterms:created xsi:type="dcterms:W3CDTF">2015-02-12T12:48:00Z</dcterms:created>
  <dcterms:modified xsi:type="dcterms:W3CDTF">2015-02-12T13:10:00Z</dcterms:modified>
</cp:coreProperties>
</file>